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3748372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1722E5EE">
                <wp:simplePos x="0" y="0"/>
                <wp:positionH relativeFrom="margin">
                  <wp:posOffset>2910839</wp:posOffset>
                </wp:positionH>
                <wp:positionV relativeFrom="paragraph">
                  <wp:posOffset>1749424</wp:posOffset>
                </wp:positionV>
                <wp:extent cx="219075" cy="2085975"/>
                <wp:effectExtent l="38100" t="38100" r="28575" b="28575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9075" cy="2085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153A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9.2pt;margin-top:137.75pt;width:17.25pt;height:164.2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242DD7" w:rsidRPr="00242DD7">
        <w:rPr>
          <w:noProof/>
          <w:lang w:eastAsia="lt-LT"/>
        </w:rPr>
        <w:drawing>
          <wp:inline distT="0" distB="0" distL="0" distR="0" wp14:anchorId="37E39431" wp14:editId="05BBE32A">
            <wp:extent cx="5772417" cy="3752850"/>
            <wp:effectExtent l="0" t="0" r="0" b="0"/>
            <wp:docPr id="162173541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354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927" cy="375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30128C7A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242DD7">
        <w:rPr>
          <w:rFonts w:ascii="Times New Roman" w:hAnsi="Times New Roman"/>
        </w:rPr>
        <w:t>52/1600:774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2DD7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BCE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2026-05-08T06:16:00Z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