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3D7EDB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5E3631A8">
                <wp:simplePos x="0" y="0"/>
                <wp:positionH relativeFrom="margin">
                  <wp:posOffset>3072764</wp:posOffset>
                </wp:positionH>
                <wp:positionV relativeFrom="paragraph">
                  <wp:posOffset>1701800</wp:posOffset>
                </wp:positionV>
                <wp:extent cx="45719" cy="2080260"/>
                <wp:effectExtent l="76200" t="38100" r="50165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80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063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1.95pt;margin-top:134pt;width:3.6pt;height:163.8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A7405D" w:rsidRPr="00A7405D">
        <w:rPr>
          <w:noProof/>
          <w:lang w:eastAsia="lt-LT"/>
        </w:rPr>
        <w:drawing>
          <wp:inline distT="0" distB="0" distL="0" distR="0" wp14:anchorId="2DC868DE" wp14:editId="1C32EE67">
            <wp:extent cx="5632450" cy="3703345"/>
            <wp:effectExtent l="0" t="0" r="6350" b="0"/>
            <wp:docPr id="14265868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86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705" cy="37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78856A2" w:rsidR="00E56249" w:rsidRDefault="00A7405D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4170/1000:559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05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756B8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2026-04-03T11:06:00Z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