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049AA61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E833B52">
                <wp:simplePos x="0" y="0"/>
                <wp:positionH relativeFrom="margin">
                  <wp:posOffset>3110865</wp:posOffset>
                </wp:positionH>
                <wp:positionV relativeFrom="paragraph">
                  <wp:posOffset>1709420</wp:posOffset>
                </wp:positionV>
                <wp:extent cx="76200" cy="2095500"/>
                <wp:effectExtent l="0" t="38100" r="7620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2095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EEB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4.95pt;margin-top:134.6pt;width:6pt;height:16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">
                <v:stroke endarrow="block"/>
                <w10:wrap anchorx="margin"/>
              </v:shape>
            </w:pict>
          </mc:Fallback>
        </mc:AlternateContent>
      </w:r>
      <w:r w:rsidR="009722F9" w:rsidRPr="009722F9">
        <w:rPr>
          <w:noProof/>
          <w:lang w:eastAsia="lt-LT"/>
        </w:rPr>
        <w:drawing>
          <wp:inline distT="0" distB="0" distL="0" distR="0" wp14:anchorId="251A0B87" wp14:editId="4AE48B0F">
            <wp:extent cx="5251450" cy="3757418"/>
            <wp:effectExtent l="0" t="0" r="6350" b="0"/>
            <wp:docPr id="7876788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78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123" cy="377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1C6BB9DA" w:rsidR="00E56249" w:rsidRDefault="009722F9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4154/2000:684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22F9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42CCE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