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22EF63DD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41C42C3F">
                <wp:simplePos x="0" y="0"/>
                <wp:positionH relativeFrom="margin">
                  <wp:posOffset>3057701</wp:posOffset>
                </wp:positionH>
                <wp:positionV relativeFrom="paragraph">
                  <wp:posOffset>1995966</wp:posOffset>
                </wp:positionV>
                <wp:extent cx="45719" cy="2184105"/>
                <wp:effectExtent l="76200" t="38100" r="50165" b="2603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19" cy="2184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ABBB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0.75pt;margin-top:157.15pt;width:3.6pt;height:172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915C45" w:rsidRPr="00915C45">
        <w:rPr>
          <w:noProof/>
        </w:rPr>
        <w:drawing>
          <wp:inline distT="0" distB="0" distL="0" distR="0" wp14:anchorId="54D6ED66" wp14:editId="1FF436FB">
            <wp:extent cx="5779704" cy="4086811"/>
            <wp:effectExtent l="0" t="0" r="0" b="9525"/>
            <wp:docPr id="145817019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1701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2604" cy="408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66495D4A" w:rsidR="00E56249" w:rsidRDefault="00B55B5B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</w:t>
      </w:r>
      <w:r w:rsidR="00915C45">
        <w:rPr>
          <w:rFonts w:ascii="Times New Roman" w:hAnsi="Times New Roman"/>
        </w:rPr>
        <w:t>01/0600:136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915C45">
      <w:pgSz w:w="11906" w:h="16838"/>
      <w:pgMar w:top="709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21180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15C45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