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095056B0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203BD742">
                <wp:simplePos x="0" y="0"/>
                <wp:positionH relativeFrom="margin">
                  <wp:posOffset>3033247</wp:posOffset>
                </wp:positionH>
                <wp:positionV relativeFrom="paragraph">
                  <wp:posOffset>1879009</wp:posOffset>
                </wp:positionV>
                <wp:extent cx="45719" cy="2354226"/>
                <wp:effectExtent l="38100" t="38100" r="69215" b="2730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19" cy="235422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D54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8.85pt;margin-top:147.95pt;width:3.6pt;height:185.3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592052" w:rsidRPr="00592052">
        <w:rPr>
          <w:noProof/>
        </w:rPr>
        <w:drawing>
          <wp:inline distT="0" distB="0" distL="0" distR="0" wp14:anchorId="6A1A4B7E" wp14:editId="4203064E">
            <wp:extent cx="5950009" cy="4126360"/>
            <wp:effectExtent l="0" t="0" r="0" b="7620"/>
            <wp:docPr id="10507345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34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0841" cy="4126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743CC6A4" w:rsidR="00E56249" w:rsidRDefault="00B55B5B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</w:t>
      </w:r>
      <w:r w:rsidR="00592052">
        <w:rPr>
          <w:rFonts w:ascii="Times New Roman" w:hAnsi="Times New Roman"/>
        </w:rPr>
        <w:t>82/0200:563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592052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3E8D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2052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2026-10-20T05:37:00Z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