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647B9DF5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2BF4B099">
                <wp:simplePos x="0" y="0"/>
                <wp:positionH relativeFrom="margin">
                  <wp:posOffset>3078966</wp:posOffset>
                </wp:positionH>
                <wp:positionV relativeFrom="paragraph">
                  <wp:posOffset>1921540</wp:posOffset>
                </wp:positionV>
                <wp:extent cx="45719" cy="2099044"/>
                <wp:effectExtent l="76200" t="38100" r="50165" b="15875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19" cy="2099044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F0A2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42.45pt;margin-top:151.3pt;width:3.6pt;height:165.3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HVf4QEAAK4DAAAOAAAAZHJzL2Uyb0RvYy54bWysU01v2zAMvQ/YfxB0X+wEybYYcXpI1+3Q&#10;bQHa7q7owxYmiwKlxMm/n6gGybqhl2E+CKJJPj4+Uqub4+DYQWO04Fs+ndScaS9BWd+1/Onx7t1H&#10;zmISXgkHXrf8pCO/Wb99sxpDo2fQg1MaWQbxsRlDy/uUQlNVUfZ6EHECQfvsNICDSNnErlIoxow+&#10;uGpW1++rEVAFBKljzH9vn518XfCN0TJ9NybqxFzLM7dUTiznjs5qvRJNhyL0Vp5piH9gMQjrc9EL&#10;1K1Igu3R/gU1WIkQwaSJhKECY6zUpYfczbT+o5uHXgRdesnixHCRKf4/WPntsPFbJOry6B/CPcif&#10;kXnY9MJ3uhB4PIU8uClJVY0hNpcUMmLYItuNX0HlGLFPUFQ4GhyYcTZ8ocRy+0E3KpN7ZscygNNl&#10;APqYmMw/54sP0yVnMntm9XJZz+elqmgIkJIDxvRZw8Do0vKYUNiuTxvwPo8a8LmEONzHRHSvCZTs&#10;4c46VybuPBtbvlzMFoVTBGcVOSksYrfbOGQHQTtTvjOLF2EIe68KWK+F+uQVS0Uon/ecE/qgFWdO&#10;52dBtxKZhHXXyIQ2i+xeic7knT9LTirTSsdmB+q0ReqNrLwUpcvzAtPW/W6XqOszW/8CAAD//wMA&#10;UEsDBBQABgAIAAAAIQCuLvkL4QAAAAsBAAAPAAAAZHJzL2Rvd25yZXYueG1sTI/LTsMwEEX3SPyD&#10;NUjsqJ2HoibEqRASK0CItht2bjxNosZjN3bT8PeYFSxH9+jeM/VmMSObcfKDJQnJSgBDaq0eqJOw&#10;3708rIH5oEir0RJK+EYPm+b2plaVtlf6xHkbOhZLyFdKQh+Cqzj3bY9G+ZV1SDE72smoEM+p43pS&#10;11huRp4KUXCjBooLvXL43GN72l6MhKNw7Ue5e9Xns8vn7u1r75L3k5T3d8vTI7CAS/iD4Vc/qkMT&#10;nQ72QtqzUUK+zsuISshEWgCLRF6mCbCDhCLLUuBNzf//0PwAAAD//wMAUEsBAi0AFAAGAAgAAAAh&#10;ALaDOJL+AAAA4QEAABMAAAAAAAAAAAAAAAAAAAAAAFtDb250ZW50X1R5cGVzXS54bWxQSwECLQAU&#10;AAYACAAAACEAOP0h/9YAAACUAQAACwAAAAAAAAAAAAAAAAAvAQAAX3JlbHMvLnJlbHNQSwECLQAU&#10;AAYACAAAACEAZmx1X+EBAACuAwAADgAAAAAAAAAAAAAAAAAuAgAAZHJzL2Uyb0RvYy54bWxQSwEC&#10;LQAUAAYACAAAACEAri75C+EAAAALAQAADwAAAAAAAAAAAAAAAAA7BAAAZHJzL2Rvd25yZXYueG1s&#10;UEsFBgAAAAAEAAQA8wAAAEkFAAAAAA==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7C2AED" w:rsidRPr="007C2AED">
        <w:rPr>
          <w:noProof/>
        </w:rPr>
        <w:drawing>
          <wp:inline distT="0" distB="0" distL="0" distR="0" wp14:anchorId="7567B8C9" wp14:editId="3259747C">
            <wp:extent cx="6003172" cy="3948341"/>
            <wp:effectExtent l="0" t="0" r="0" b="0"/>
            <wp:docPr id="1410374194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37419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04002" cy="3948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27A0A788" w:rsidR="00E56249" w:rsidRDefault="00E30C3F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4130/0100:17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E30C3F">
      <w:pgSz w:w="11906" w:h="16838"/>
      <w:pgMar w:top="709" w:right="567" w:bottom="42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2AED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15A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C3F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4</TotalTime>
  <Pages>1</Pages>
  <Words>72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7</cp:revision>
  <cp:lastPrinted>2023-08-27T11:22:00Z</cp:lastPrinted>
  <dcterms:created xsi:type="dcterms:W3CDTF">2026-03-17T14:19:00Z</dcterms:created>
  <dcterms:modified xsi:type="dcterms:W3CDTF">2026-10-20T05:23:00Z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