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356AD8B2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237019A9">
                <wp:simplePos x="0" y="0"/>
                <wp:positionH relativeFrom="margin">
                  <wp:posOffset>3015171</wp:posOffset>
                </wp:positionH>
                <wp:positionV relativeFrom="paragraph">
                  <wp:posOffset>1825846</wp:posOffset>
                </wp:positionV>
                <wp:extent cx="125819" cy="2237267"/>
                <wp:effectExtent l="76200" t="38100" r="26670" b="10795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5819" cy="223726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DCF03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37.4pt;margin-top:143.75pt;width:9.9pt;height:176.15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1672FF" w:rsidRPr="001672FF">
        <w:rPr>
          <w:noProof/>
        </w:rPr>
        <w:drawing>
          <wp:inline distT="0" distB="0" distL="0" distR="0" wp14:anchorId="5F07F4E9" wp14:editId="0D09E295">
            <wp:extent cx="5896846" cy="3983644"/>
            <wp:effectExtent l="0" t="0" r="8890" b="0"/>
            <wp:docPr id="1696816817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81681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98396" cy="3984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15F408EA" w:rsidR="00E56249" w:rsidRDefault="00B55B5B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41</w:t>
      </w:r>
      <w:r w:rsidR="001672FF">
        <w:rPr>
          <w:rFonts w:ascii="Times New Roman" w:hAnsi="Times New Roman"/>
        </w:rPr>
        <w:t>84/0909:322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1672FF">
      <w:pgSz w:w="11906" w:h="16838"/>
      <w:pgMar w:top="709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2FF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90851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5</TotalTime>
  <Pages>1</Pages>
  <Words>73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2026-10-06T11:53:00Z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