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79B8C7C2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4E09E7FA">
                <wp:simplePos x="0" y="0"/>
                <wp:positionH relativeFrom="margin">
                  <wp:posOffset>3206114</wp:posOffset>
                </wp:positionH>
                <wp:positionV relativeFrom="paragraph">
                  <wp:posOffset>1939925</wp:posOffset>
                </wp:positionV>
                <wp:extent cx="171450" cy="1857375"/>
                <wp:effectExtent l="38100" t="38100" r="19050" b="2857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71450" cy="1857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8ACE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52.45pt;margin-top:152.75pt;width:13.5pt;height:146.2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5F77E1" w:rsidRPr="005F77E1">
        <w:rPr>
          <w:noProof/>
        </w:rPr>
        <w:drawing>
          <wp:inline distT="0" distB="0" distL="0" distR="0" wp14:anchorId="40D461A6" wp14:editId="48592E0F">
            <wp:extent cx="5586702" cy="3724275"/>
            <wp:effectExtent l="0" t="0" r="0" b="0"/>
            <wp:docPr id="126090958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90958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7379" cy="372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6274A3D4" w:rsidR="00E56249" w:rsidRDefault="005F77E1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4110/0100:163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D0552F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5F77E1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14F6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85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2026-10-07T10:25:00Z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