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794CFF83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49F9F557">
                <wp:simplePos x="0" y="0"/>
                <wp:positionH relativeFrom="margin">
                  <wp:posOffset>3195924</wp:posOffset>
                </wp:positionH>
                <wp:positionV relativeFrom="paragraph">
                  <wp:posOffset>1836478</wp:posOffset>
                </wp:positionV>
                <wp:extent cx="178982" cy="2109677"/>
                <wp:effectExtent l="38100" t="38100" r="31115" b="2413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8982" cy="210967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8C7A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51.65pt;margin-top:144.6pt;width:14.1pt;height:166.1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91056F" w:rsidRPr="0091056F">
        <w:rPr>
          <w:noProof/>
        </w:rPr>
        <w:drawing>
          <wp:inline distT="0" distB="0" distL="0" distR="0" wp14:anchorId="19F33A61" wp14:editId="34F5B71A">
            <wp:extent cx="5843684" cy="3859815"/>
            <wp:effectExtent l="0" t="0" r="5080" b="7620"/>
            <wp:docPr id="162866989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698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5259" cy="38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07F44797" w:rsidR="00E56249" w:rsidRDefault="0091056F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4170/1200:30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91056F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A06EE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56F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4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82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2026-10-06T05:50:00Z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