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933FEDB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3E8522E">
                <wp:simplePos x="0" y="0"/>
                <wp:positionH relativeFrom="margin">
                  <wp:posOffset>3141344</wp:posOffset>
                </wp:positionH>
                <wp:positionV relativeFrom="paragraph">
                  <wp:posOffset>1960880</wp:posOffset>
                </wp:positionV>
                <wp:extent cx="327660" cy="2118360"/>
                <wp:effectExtent l="38100" t="38100" r="34290" b="1524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7660" cy="2118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20C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7.35pt;margin-top:154.4pt;width:25.8pt;height:166.8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E46388" w:rsidRPr="00E46388">
        <w:rPr>
          <w:noProof/>
        </w:rPr>
        <w:drawing>
          <wp:inline distT="0" distB="0" distL="0" distR="0" wp14:anchorId="1AC4E689" wp14:editId="29984313">
            <wp:extent cx="5960110" cy="3983095"/>
            <wp:effectExtent l="0" t="0" r="2540" b="0"/>
            <wp:docPr id="63094802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480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654" cy="398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7097E87D" w:rsidR="00E56249" w:rsidRDefault="00E46388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4132/0300:139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E46388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44BCA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46388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