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5542D365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75EA9ED1">
                <wp:simplePos x="0" y="0"/>
                <wp:positionH relativeFrom="margin">
                  <wp:posOffset>2993906</wp:posOffset>
                </wp:positionH>
                <wp:positionV relativeFrom="paragraph">
                  <wp:posOffset>1687623</wp:posOffset>
                </wp:positionV>
                <wp:extent cx="327837" cy="2322328"/>
                <wp:effectExtent l="38100" t="38100" r="34290" b="2095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7837" cy="232232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4ED8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5.75pt;margin-top:132.9pt;width:25.8pt;height:182.8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A05569" w:rsidRPr="00A05569">
        <w:rPr>
          <w:noProof/>
        </w:rPr>
        <w:drawing>
          <wp:inline distT="0" distB="0" distL="0" distR="0" wp14:anchorId="7FB4BFDA" wp14:editId="76F8DD09">
            <wp:extent cx="5971274" cy="3927981"/>
            <wp:effectExtent l="0" t="0" r="0" b="0"/>
            <wp:docPr id="173535934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593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3707" cy="392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2224200D" w:rsidR="00E56249" w:rsidRDefault="00A05569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4192/0300:234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A05569">
      <w:pgSz w:w="11906" w:h="16838"/>
      <w:pgMar w:top="709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05569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C42E4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82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