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2BBA90E9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EA010D7">
                <wp:simplePos x="0" y="0"/>
                <wp:positionH relativeFrom="margin">
                  <wp:posOffset>3078966</wp:posOffset>
                </wp:positionH>
                <wp:positionV relativeFrom="paragraph">
                  <wp:posOffset>1581297</wp:posOffset>
                </wp:positionV>
                <wp:extent cx="306572" cy="2354225"/>
                <wp:effectExtent l="38100" t="38100" r="36830" b="2730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6572" cy="2354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7FE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2.45pt;margin-top:124.5pt;width:24.15pt;height:185.3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2E789D" w:rsidRPr="002E789D">
        <w:rPr>
          <w:noProof/>
        </w:rPr>
        <w:drawing>
          <wp:inline distT="0" distB="0" distL="0" distR="0" wp14:anchorId="2F560307" wp14:editId="3787314E">
            <wp:extent cx="5543920" cy="3847037"/>
            <wp:effectExtent l="0" t="0" r="0" b="1270"/>
            <wp:docPr id="130351406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5140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0670" cy="385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3BD100F3" w:rsidR="00E56249" w:rsidRDefault="002E789D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</w:t>
      </w:r>
      <w:r w:rsidR="008132EA">
        <w:rPr>
          <w:rFonts w:ascii="Times New Roman" w:hAnsi="Times New Roman"/>
        </w:rPr>
        <w:t>4110/0100:826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2E789D">
      <w:pgSz w:w="11906" w:h="16838"/>
      <w:pgMar w:top="709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2E789D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132EA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5D4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85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7</cp:revision>
  <cp:lastPrinted>2023-08-27T11:22:00Z</cp:lastPrinted>
  <dcterms:created xsi:type="dcterms:W3CDTF">2026-03-17T14:19:00Z</dcterms:created>
  <dcterms:modified xsi:type="dcterms:W3CDTF">2026-10-05T13:37:00Z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