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3F35C330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65DB0A84">
                <wp:simplePos x="0" y="0"/>
                <wp:positionH relativeFrom="margin">
                  <wp:posOffset>3206114</wp:posOffset>
                </wp:positionH>
                <wp:positionV relativeFrom="paragraph">
                  <wp:posOffset>1892300</wp:posOffset>
                </wp:positionV>
                <wp:extent cx="381000" cy="2190750"/>
                <wp:effectExtent l="38100" t="38100" r="19050" b="1905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81000" cy="2190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BB03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52.45pt;margin-top:149pt;width:30pt;height:172.5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883FEA" w:rsidRPr="00883FEA">
        <w:rPr>
          <w:noProof/>
        </w:rPr>
        <w:drawing>
          <wp:inline distT="0" distB="0" distL="0" distR="0" wp14:anchorId="0C8DCC1A" wp14:editId="68BDFD9A">
            <wp:extent cx="5326380" cy="3984009"/>
            <wp:effectExtent l="0" t="0" r="7620" b="0"/>
            <wp:docPr id="136709852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0985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2075" cy="398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66DE09D5" w:rsidR="00E56249" w:rsidRDefault="00883FEA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4132/0600:1163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883FEA">
      <w:pgSz w:w="11906" w:h="16838"/>
      <w:pgMar w:top="709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00B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3FEA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92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