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4F84C69D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1593B99B">
                <wp:simplePos x="0" y="0"/>
                <wp:positionH relativeFrom="margin">
                  <wp:posOffset>3156584</wp:posOffset>
                </wp:positionH>
                <wp:positionV relativeFrom="paragraph">
                  <wp:posOffset>1877060</wp:posOffset>
                </wp:positionV>
                <wp:extent cx="373380" cy="2293620"/>
                <wp:effectExtent l="38100" t="38100" r="26670" b="1143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73380" cy="2293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64E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8.55pt;margin-top:147.8pt;width:29.4pt;height:180.6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E0322C" w:rsidRPr="00E0322C">
        <w:rPr>
          <w:noProof/>
        </w:rPr>
        <w:drawing>
          <wp:inline distT="0" distB="0" distL="0" distR="0" wp14:anchorId="33C45731" wp14:editId="59BC02EE">
            <wp:extent cx="5456514" cy="4081345"/>
            <wp:effectExtent l="0" t="0" r="0" b="0"/>
            <wp:docPr id="149175336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7533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8260" cy="409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2AEBF81E" w:rsidR="00E56249" w:rsidRDefault="00E0322C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4132/0600:1162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E0322C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1B74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22C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2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90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2026-09-25T11:25:00Z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