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55371F7A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42FE1AEE">
                <wp:simplePos x="0" y="0"/>
                <wp:positionH relativeFrom="margin">
                  <wp:posOffset>3033247</wp:posOffset>
                </wp:positionH>
                <wp:positionV relativeFrom="paragraph">
                  <wp:posOffset>1804581</wp:posOffset>
                </wp:positionV>
                <wp:extent cx="45719" cy="2460552"/>
                <wp:effectExtent l="38100" t="38100" r="69215" b="1651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19" cy="2460552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2C62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38.85pt;margin-top:142.1pt;width:3.6pt;height:193.75p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3E62BD" w:rsidRPr="003E62BD">
        <w:rPr>
          <w:noProof/>
        </w:rPr>
        <w:drawing>
          <wp:inline distT="0" distB="0" distL="0" distR="0" wp14:anchorId="3EBF7E8F" wp14:editId="7E74D811">
            <wp:extent cx="6035070" cy="4165313"/>
            <wp:effectExtent l="0" t="0" r="3810" b="6985"/>
            <wp:docPr id="76967000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67000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35574" cy="416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26F5BAF6" w:rsidR="00E56249" w:rsidRDefault="00B55B5B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41</w:t>
      </w:r>
      <w:r w:rsidR="003E62BD">
        <w:rPr>
          <w:rFonts w:ascii="Times New Roman" w:hAnsi="Times New Roman"/>
        </w:rPr>
        <w:t>10/0500:402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3E62BD">
      <w:pgSz w:w="11906" w:h="16838"/>
      <w:pgMar w:top="709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21B2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62BD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73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2026-09-24T06:46:00Z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