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1D01DD45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6C38C674">
                <wp:simplePos x="0" y="0"/>
                <wp:positionH relativeFrom="margin">
                  <wp:posOffset>3078966</wp:posOffset>
                </wp:positionH>
                <wp:positionV relativeFrom="paragraph">
                  <wp:posOffset>1868377</wp:posOffset>
                </wp:positionV>
                <wp:extent cx="178982" cy="2109676"/>
                <wp:effectExtent l="38100" t="38100" r="31115" b="2413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78982" cy="210967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F369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2.45pt;margin-top:147.1pt;width:14.1pt;height:166.1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BD22F8" w:rsidRPr="00BD22F8">
        <w:rPr>
          <w:noProof/>
        </w:rPr>
        <w:drawing>
          <wp:inline distT="0" distB="0" distL="0" distR="0" wp14:anchorId="6B925F4E" wp14:editId="73B5D41A">
            <wp:extent cx="5768445" cy="3891516"/>
            <wp:effectExtent l="0" t="0" r="3810" b="0"/>
            <wp:docPr id="32919284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28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5304" cy="389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1157F900" w:rsidR="00E56249" w:rsidRDefault="00BD22F8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4184/0100:1068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BD22F8">
      <w:pgSz w:w="11906" w:h="16838"/>
      <w:pgMar w:top="709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3D8F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D22F8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84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2026-09-22T05:46:00Z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