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55F369A7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44DD9A6F">
                <wp:simplePos x="0" y="0"/>
                <wp:positionH relativeFrom="margin">
                  <wp:posOffset>3089599</wp:posOffset>
                </wp:positionH>
                <wp:positionV relativeFrom="paragraph">
                  <wp:posOffset>1772684</wp:posOffset>
                </wp:positionV>
                <wp:extent cx="168349" cy="2332960"/>
                <wp:effectExtent l="38100" t="38100" r="22225" b="1079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8349" cy="2332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CD4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3.3pt;margin-top:139.6pt;width:13.25pt;height:183.7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0674B4" w:rsidRPr="000674B4">
        <w:rPr>
          <w:noProof/>
        </w:rPr>
        <w:drawing>
          <wp:inline distT="0" distB="0" distL="0" distR="0" wp14:anchorId="7628FE03" wp14:editId="0759ACF5">
            <wp:extent cx="5801153" cy="4011090"/>
            <wp:effectExtent l="0" t="0" r="0" b="8890"/>
            <wp:docPr id="106663276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6327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6061" cy="401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62E072E" w:rsidR="00E56249" w:rsidRDefault="000674B4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4101/0200:309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0674B4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674B4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5B75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80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2026-09-22T05:25:00Z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