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3EC8F43E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6F6076D9">
                <wp:simplePos x="0" y="0"/>
                <wp:positionH relativeFrom="margin">
                  <wp:posOffset>3206114</wp:posOffset>
                </wp:positionH>
                <wp:positionV relativeFrom="paragraph">
                  <wp:posOffset>1797049</wp:posOffset>
                </wp:positionV>
                <wp:extent cx="276225" cy="2371725"/>
                <wp:effectExtent l="38100" t="38100" r="28575" b="2857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76225" cy="2371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3812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52.45pt;margin-top:141.5pt;width:21.75pt;height:186.75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502C6C" w:rsidRPr="00502C6C">
        <w:rPr>
          <w:noProof/>
        </w:rPr>
        <w:drawing>
          <wp:inline distT="0" distB="0" distL="0" distR="0" wp14:anchorId="3E4ED720" wp14:editId="5826E613">
            <wp:extent cx="5586026" cy="4081426"/>
            <wp:effectExtent l="0" t="0" r="0" b="0"/>
            <wp:docPr id="32524097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24097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0981" cy="408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18A30825" w:rsidR="00E56249" w:rsidRDefault="00502C6C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4103/0200:1450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502C6C">
      <w:pgSz w:w="11906" w:h="16838"/>
      <w:pgMar w:top="709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02C6C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0932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2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4</TotalTime>
  <Pages>1</Pages>
  <Words>90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2026-09-18T11:00:00Z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