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71ABE04E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766B334E">
                <wp:simplePos x="0" y="0"/>
                <wp:positionH relativeFrom="margin">
                  <wp:posOffset>3227822</wp:posOffset>
                </wp:positionH>
                <wp:positionV relativeFrom="paragraph">
                  <wp:posOffset>1985334</wp:posOffset>
                </wp:positionV>
                <wp:extent cx="274675" cy="2109677"/>
                <wp:effectExtent l="38100" t="38100" r="30480" b="2413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74675" cy="210967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3529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54.15pt;margin-top:156.35pt;width:21.65pt;height:166.1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897CB9" w:rsidRPr="00897CB9">
        <w:rPr>
          <w:noProof/>
        </w:rPr>
        <w:drawing>
          <wp:inline distT="0" distB="0" distL="0" distR="0" wp14:anchorId="69C902AD" wp14:editId="4DCCC986">
            <wp:extent cx="5684195" cy="4003943"/>
            <wp:effectExtent l="0" t="0" r="0" b="0"/>
            <wp:docPr id="76206788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06788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91899" cy="4009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64BB6777" w:rsidR="00E56249" w:rsidRDefault="00897CB9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4152/0800:36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897CB9">
      <w:pgSz w:w="11906" w:h="16838"/>
      <w:pgMar w:top="709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97CB9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0429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5</TotalTime>
  <Pages>1</Pages>
  <Words>87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2026-09-22T05:10:00Z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