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1CE15A8D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7FEA2B9C">
                <wp:simplePos x="0" y="0"/>
                <wp:positionH relativeFrom="margin">
                  <wp:posOffset>3004185</wp:posOffset>
                </wp:positionH>
                <wp:positionV relativeFrom="paragraph">
                  <wp:posOffset>2059940</wp:posOffset>
                </wp:positionV>
                <wp:extent cx="137160" cy="2125980"/>
                <wp:effectExtent l="0" t="38100" r="72390" b="2667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160" cy="2125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0D4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36.55pt;margin-top:162.2pt;width:10.8pt;height:167.4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8441D1" w:rsidRPr="008441D1">
        <w:rPr>
          <w:noProof/>
        </w:rPr>
        <w:drawing>
          <wp:inline distT="0" distB="0" distL="0" distR="0" wp14:anchorId="0C5B8C8C" wp14:editId="52466D10">
            <wp:extent cx="5365115" cy="4085903"/>
            <wp:effectExtent l="0" t="0" r="6985" b="0"/>
            <wp:docPr id="3667617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61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0089" cy="409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20DCA696" w:rsidR="00E56249" w:rsidRDefault="008441D1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4154/1400:414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8441D1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53B4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41D1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73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2026-09-16T07:14:00Z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