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69B84A9A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025E2525">
                <wp:simplePos x="0" y="0"/>
                <wp:positionH relativeFrom="margin">
                  <wp:posOffset>2748915</wp:posOffset>
                </wp:positionH>
                <wp:positionV relativeFrom="paragraph">
                  <wp:posOffset>1816100</wp:posOffset>
                </wp:positionV>
                <wp:extent cx="235585" cy="2305050"/>
                <wp:effectExtent l="0" t="38100" r="69215" b="1905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5585" cy="2305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3FFA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16.45pt;margin-top:143pt;width:18.55pt;height:181.5p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857FD6" w:rsidRPr="00857FD6">
        <w:rPr>
          <w:noProof/>
        </w:rPr>
        <w:drawing>
          <wp:inline distT="0" distB="0" distL="0" distR="0" wp14:anchorId="5E12ED14" wp14:editId="191B0CC1">
            <wp:extent cx="5905500" cy="4059343"/>
            <wp:effectExtent l="0" t="0" r="0" b="0"/>
            <wp:docPr id="99113281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13281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9686" cy="406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125202A1" w:rsidR="00E56249" w:rsidRDefault="00857FD6" w:rsidP="00857FD6">
      <w:pPr>
        <w:tabs>
          <w:tab w:val="left" w:pos="621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                              4164/0600:467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857FD6">
      <w:pgSz w:w="11906" w:h="16838"/>
      <w:pgMar w:top="709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57FD6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01D4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115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2026-09-10T06:20:00Z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