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2F079A62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56481BB">
                <wp:simplePos x="0" y="0"/>
                <wp:positionH relativeFrom="margin">
                  <wp:posOffset>3110864</wp:posOffset>
                </wp:positionH>
                <wp:positionV relativeFrom="paragraph">
                  <wp:posOffset>1968500</wp:posOffset>
                </wp:positionV>
                <wp:extent cx="85725" cy="2343150"/>
                <wp:effectExtent l="0" t="38100" r="66675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" cy="2343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25F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4.95pt;margin-top:155pt;width:6.75pt;height:184.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C43847" w:rsidRPr="00C43847">
        <w:rPr>
          <w:noProof/>
        </w:rPr>
        <w:drawing>
          <wp:inline distT="0" distB="0" distL="0" distR="0" wp14:anchorId="51BA6530" wp14:editId="66746C6D">
            <wp:extent cx="5834119" cy="4233640"/>
            <wp:effectExtent l="0" t="0" r="0" b="0"/>
            <wp:docPr id="120534558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3455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5956" cy="423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1D2AA101" w:rsidR="00E56249" w:rsidRDefault="00C43847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4110/0100:877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C43847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43847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E538B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75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