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2449DB75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3706C793">
                <wp:simplePos x="0" y="0"/>
                <wp:positionH relativeFrom="margin">
                  <wp:posOffset>2834639</wp:posOffset>
                </wp:positionH>
                <wp:positionV relativeFrom="paragraph">
                  <wp:posOffset>1920875</wp:posOffset>
                </wp:positionV>
                <wp:extent cx="285750" cy="2362200"/>
                <wp:effectExtent l="38100" t="38100" r="19050" b="1905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5750" cy="2362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1C8A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23.2pt;margin-top:151.25pt;width:22.5pt;height:186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7F73E0" w:rsidRPr="007F73E0">
        <w:rPr>
          <w:noProof/>
        </w:rPr>
        <w:drawing>
          <wp:inline distT="0" distB="0" distL="0" distR="0" wp14:anchorId="4074DBC4" wp14:editId="60BF5AA7">
            <wp:extent cx="5937885" cy="4188187"/>
            <wp:effectExtent l="0" t="0" r="5715" b="3175"/>
            <wp:docPr id="25156136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5613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899" cy="419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74FDDF67" w:rsidR="00E56249" w:rsidRDefault="007F73E0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4170/1100:296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7F73E0">
      <w:pgSz w:w="11906" w:h="16838"/>
      <w:pgMar w:top="709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56690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3E0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73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2026-09-10T08:10:00Z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