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4AA48735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07CDBB17">
                <wp:simplePos x="0" y="0"/>
                <wp:positionH relativeFrom="margin">
                  <wp:posOffset>2920364</wp:posOffset>
                </wp:positionH>
                <wp:positionV relativeFrom="paragraph">
                  <wp:posOffset>1930400</wp:posOffset>
                </wp:positionV>
                <wp:extent cx="209550" cy="2266950"/>
                <wp:effectExtent l="38100" t="38100" r="19050" b="19050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09550" cy="2266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C0ED9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29.95pt;margin-top:152pt;width:16.5pt;height:178.5p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A620E2" w:rsidRPr="00A620E2">
        <w:rPr>
          <w:noProof/>
        </w:rPr>
        <w:drawing>
          <wp:inline distT="0" distB="0" distL="0" distR="0" wp14:anchorId="24E3DC50" wp14:editId="6D282CF6">
            <wp:extent cx="5738332" cy="4116499"/>
            <wp:effectExtent l="0" t="0" r="0" b="0"/>
            <wp:docPr id="482515996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51599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42505" cy="4119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32D91AA4" w:rsidR="00E56249" w:rsidRDefault="00A620E2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4117/0400:478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A620E2">
      <w:pgSz w:w="11906" w:h="16838"/>
      <w:pgMar w:top="709" w:right="567" w:bottom="426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E1AC8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20E2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5</TotalTime>
  <Pages>1</Pages>
  <Words>73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2026-09-07T11:09:00Z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