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6B4DD588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6B27845F">
                <wp:simplePos x="0" y="0"/>
                <wp:positionH relativeFrom="margin">
                  <wp:posOffset>2863214</wp:posOffset>
                </wp:positionH>
                <wp:positionV relativeFrom="paragraph">
                  <wp:posOffset>1863725</wp:posOffset>
                </wp:positionV>
                <wp:extent cx="247650" cy="2324100"/>
                <wp:effectExtent l="38100" t="38100" r="19050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7650" cy="2324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02E5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25.45pt;margin-top:146.75pt;width:19.5pt;height:183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2C7B61" w:rsidRPr="002C7B61">
        <w:rPr>
          <w:noProof/>
        </w:rPr>
        <w:drawing>
          <wp:inline distT="0" distB="0" distL="0" distR="0" wp14:anchorId="2405A144" wp14:editId="05F88489">
            <wp:extent cx="5728717" cy="4094149"/>
            <wp:effectExtent l="0" t="0" r="5715" b="1905"/>
            <wp:docPr id="193500330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0033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7774" cy="410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4391AD0E" w:rsidR="00E56249" w:rsidRDefault="002C7B61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4177/1400:199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2C7B61">
      <w:pgSz w:w="11906" w:h="16838"/>
      <w:pgMar w:top="709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C7B61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36ECC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2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78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2026-09-07T06:22:00Z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