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EDAB9C0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51D23AE5">
                <wp:simplePos x="0" y="0"/>
                <wp:positionH relativeFrom="margin">
                  <wp:posOffset>3082289</wp:posOffset>
                </wp:positionH>
                <wp:positionV relativeFrom="paragraph">
                  <wp:posOffset>1835150</wp:posOffset>
                </wp:positionV>
                <wp:extent cx="171450" cy="243840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1450" cy="2438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19E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2.7pt;margin-top:144.5pt;width:13.5pt;height:192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1D6A33" w:rsidRPr="001D6A33">
        <w:rPr>
          <w:noProof/>
        </w:rPr>
        <w:drawing>
          <wp:inline distT="0" distB="0" distL="0" distR="0" wp14:anchorId="5814F09C" wp14:editId="4F486459">
            <wp:extent cx="5891444" cy="4209834"/>
            <wp:effectExtent l="0" t="0" r="0" b="635"/>
            <wp:docPr id="90384976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8497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8336" cy="421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D60E5EF" w:rsidR="00E56249" w:rsidRDefault="001D6A33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4177/0400:676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1D6A33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B76D5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D6A33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81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