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3EEE0E46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E6735B2">
                <wp:simplePos x="0" y="0"/>
                <wp:positionH relativeFrom="margin">
                  <wp:posOffset>3034664</wp:posOffset>
                </wp:positionH>
                <wp:positionV relativeFrom="paragraph">
                  <wp:posOffset>1587500</wp:posOffset>
                </wp:positionV>
                <wp:extent cx="133350" cy="2266950"/>
                <wp:effectExtent l="762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3350" cy="2266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D6D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8.95pt;margin-top:125pt;width:10.5pt;height:178.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0C37D4" w:rsidRPr="000C37D4">
        <w:rPr>
          <w:noProof/>
        </w:rPr>
        <w:drawing>
          <wp:inline distT="0" distB="0" distL="0" distR="0" wp14:anchorId="4DA65BF6" wp14:editId="07F699E1">
            <wp:extent cx="5939155" cy="3782992"/>
            <wp:effectExtent l="0" t="0" r="4445" b="8255"/>
            <wp:docPr id="127421356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2135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171" cy="378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106F5717" w:rsidR="00E56249" w:rsidRDefault="000C37D4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4122/0200:604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0C37D4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C37D4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24699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