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5C167988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6DC2614B">
                <wp:simplePos x="0" y="0"/>
                <wp:positionH relativeFrom="margin">
                  <wp:posOffset>3027044</wp:posOffset>
                </wp:positionH>
                <wp:positionV relativeFrom="paragraph">
                  <wp:posOffset>1732280</wp:posOffset>
                </wp:positionV>
                <wp:extent cx="99060" cy="2110740"/>
                <wp:effectExtent l="76200" t="38100" r="34290" b="2286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9060" cy="2110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9F17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8.35pt;margin-top:136.4pt;width:7.8pt;height:166.2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">
                <v:stroke endarrow="block"/>
                <w10:wrap anchorx="margin"/>
              </v:shape>
            </w:pict>
          </mc:Fallback>
        </mc:AlternateContent>
      </w:r>
      <w:r w:rsidR="007248F7" w:rsidRPr="007248F7">
        <w:rPr>
          <w:noProof/>
          <w:lang w:eastAsia="lt-LT"/>
        </w:rPr>
        <w:drawing>
          <wp:inline distT="0" distB="0" distL="0" distR="0" wp14:anchorId="63F7ABBF" wp14:editId="2948E57C">
            <wp:extent cx="5746750" cy="3758224"/>
            <wp:effectExtent l="0" t="0" r="6350" b="0"/>
            <wp:docPr id="670939013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460" cy="37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20289299" w:rsidR="00E56249" w:rsidRDefault="00B55B5B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</w:t>
      </w:r>
      <w:r w:rsidR="007248F7">
        <w:rPr>
          <w:rFonts w:ascii="Times New Roman" w:hAnsi="Times New Roman"/>
        </w:rPr>
        <w:t>22/0100:657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D0552F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74018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248F7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2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