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4D308EF7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69D60F7A">
                <wp:simplePos x="0" y="0"/>
                <wp:positionH relativeFrom="margin">
                  <wp:posOffset>3095624</wp:posOffset>
                </wp:positionH>
                <wp:positionV relativeFrom="paragraph">
                  <wp:posOffset>1823720</wp:posOffset>
                </wp:positionV>
                <wp:extent cx="45719" cy="2225040"/>
                <wp:effectExtent l="76200" t="38100" r="50165" b="22860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19" cy="2225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9B27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43.75pt;margin-top:143.6pt;width:3.6pt;height:175.2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">
                <v:stroke endarrow="block"/>
                <w10:wrap anchorx="margin"/>
              </v:shape>
            </w:pict>
          </mc:Fallback>
        </mc:AlternateContent>
      </w:r>
      <w:r w:rsidR="007F30F6" w:rsidRPr="007F30F6">
        <w:rPr>
          <w:noProof/>
          <w:lang w:eastAsia="lt-LT"/>
        </w:rPr>
        <w:drawing>
          <wp:inline distT="0" distB="0" distL="0" distR="0" wp14:anchorId="4278A09C" wp14:editId="055E9200">
            <wp:extent cx="5609147" cy="3973194"/>
            <wp:effectExtent l="0" t="0" r="0" b="8890"/>
            <wp:docPr id="886926337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76" cy="3986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149ABB0B" w:rsidR="00E56249" w:rsidRDefault="007F30F6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4177/1203:287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7F30F6">
      <w:pgSz w:w="11906" w:h="16838"/>
      <w:pgMar w:top="709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30F6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121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