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65B1DED4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7F98C8CE">
                <wp:simplePos x="0" y="0"/>
                <wp:positionH relativeFrom="margin">
                  <wp:posOffset>3080385</wp:posOffset>
                </wp:positionH>
                <wp:positionV relativeFrom="paragraph">
                  <wp:posOffset>1899920</wp:posOffset>
                </wp:positionV>
                <wp:extent cx="175260" cy="2240280"/>
                <wp:effectExtent l="38100" t="38100" r="34290" b="2667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5260" cy="2240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9AA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42.55pt;margin-top:149.6pt;width:13.8pt;height:176.4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">
                <v:stroke endarrow="block"/>
                <w10:wrap anchorx="margin"/>
              </v:shape>
            </w:pict>
          </mc:Fallback>
        </mc:AlternateContent>
      </w:r>
      <w:r w:rsidR="00703E1E" w:rsidRPr="00703E1E">
        <w:rPr>
          <w:noProof/>
          <w:lang w:eastAsia="lt-LT"/>
        </w:rPr>
        <w:drawing>
          <wp:inline distT="0" distB="0" distL="0" distR="0" wp14:anchorId="16510BC8" wp14:editId="735F3309">
            <wp:extent cx="5739130" cy="4058121"/>
            <wp:effectExtent l="0" t="0" r="0" b="0"/>
            <wp:docPr id="190918036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39" cy="406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650B66EA" w:rsidR="00E56249" w:rsidRDefault="00BF6E93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</w:t>
      </w:r>
      <w:r w:rsidR="00703E1E">
        <w:rPr>
          <w:rFonts w:ascii="Times New Roman" w:hAnsi="Times New Roman"/>
        </w:rPr>
        <w:t>4117/0400:5279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BF6E93">
      <w:pgSz w:w="11906" w:h="16838"/>
      <w:pgMar w:top="709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3E1E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BF6E93"/>
    <w:rsid w:val="00C06C13"/>
    <w:rsid w:val="00C06DA0"/>
    <w:rsid w:val="00C07921"/>
    <w:rsid w:val="00C10C73"/>
    <w:rsid w:val="00C15983"/>
    <w:rsid w:val="00C377C0"/>
    <w:rsid w:val="00C40873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2D1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80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6</cp:revision>
  <cp:lastPrinted>2023-08-27T11:22:00Z</cp:lastPrinted>
  <dcterms:created xsi:type="dcterms:W3CDTF">2026-03-17T14:19:00Z</dcterms:created>
  <dcterms:modified xsi:type="dcterms:W3CDTF">2026-08-25T11:19:00Z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