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2647C534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01FD38EF">
                <wp:simplePos x="0" y="0"/>
                <wp:positionH relativeFrom="margin">
                  <wp:posOffset>3179444</wp:posOffset>
                </wp:positionH>
                <wp:positionV relativeFrom="paragraph">
                  <wp:posOffset>1732280</wp:posOffset>
                </wp:positionV>
                <wp:extent cx="76200" cy="2392680"/>
                <wp:effectExtent l="76200" t="38100" r="19050" b="2667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0" cy="2392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41A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50.35pt;margin-top:136.4pt;width:6pt;height:188.4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">
                <v:stroke endarrow="block"/>
                <w10:wrap anchorx="margin"/>
              </v:shape>
            </w:pict>
          </mc:Fallback>
        </mc:AlternateContent>
      </w:r>
      <w:r w:rsidR="00BF6E93" w:rsidRPr="00BF6E93">
        <w:rPr>
          <w:noProof/>
          <w:lang w:eastAsia="lt-LT"/>
        </w:rPr>
        <w:drawing>
          <wp:inline distT="0" distB="0" distL="0" distR="0" wp14:anchorId="29072D62" wp14:editId="1299A7B0">
            <wp:extent cx="5800090" cy="4042250"/>
            <wp:effectExtent l="0" t="0" r="0" b="0"/>
            <wp:docPr id="701812815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470" cy="404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1E5C77D4" w:rsidR="00E56249" w:rsidRDefault="00BF6E93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4172/0200:303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BF6E93">
      <w:pgSz w:w="11906" w:h="16838"/>
      <w:pgMar w:top="709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BF6E93"/>
    <w:rsid w:val="00C06C13"/>
    <w:rsid w:val="00C06DA0"/>
    <w:rsid w:val="00C07921"/>
    <w:rsid w:val="00C10C73"/>
    <w:rsid w:val="00C15983"/>
    <w:rsid w:val="00C377C0"/>
    <w:rsid w:val="00C40873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2</TotalTime>
  <Pages>1</Pages>
  <Words>80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