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3E8A5F2D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1E954EE2">
                <wp:simplePos x="0" y="0"/>
                <wp:positionH relativeFrom="margin">
                  <wp:posOffset>3034664</wp:posOffset>
                </wp:positionH>
                <wp:positionV relativeFrom="paragraph">
                  <wp:posOffset>1806574</wp:posOffset>
                </wp:positionV>
                <wp:extent cx="142875" cy="2352675"/>
                <wp:effectExtent l="76200" t="38100" r="28575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2352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249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8.95pt;margin-top:142.25pt;width:11.25pt;height:185.2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025D07" w:rsidRPr="00025D07">
        <w:rPr>
          <w:noProof/>
          <w:lang w:eastAsia="lt-LT"/>
        </w:rPr>
        <w:drawing>
          <wp:inline distT="0" distB="0" distL="0" distR="0" wp14:anchorId="5D72120B" wp14:editId="0EE424D4">
            <wp:extent cx="5500576" cy="4072640"/>
            <wp:effectExtent l="0" t="0" r="5080" b="4445"/>
            <wp:docPr id="192510368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036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6776" cy="407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016D7F88" w:rsidR="00E56249" w:rsidRDefault="00025D07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4174/0300:1017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025D07">
      <w:pgSz w:w="11906" w:h="16838"/>
      <w:pgMar w:top="709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25D07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395A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73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