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1DF6CBC1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36571D93">
                <wp:simplePos x="0" y="0"/>
                <wp:positionH relativeFrom="margin">
                  <wp:posOffset>3255644</wp:posOffset>
                </wp:positionH>
                <wp:positionV relativeFrom="paragraph">
                  <wp:posOffset>1905635</wp:posOffset>
                </wp:positionV>
                <wp:extent cx="213360" cy="2255520"/>
                <wp:effectExtent l="38100" t="38100" r="34290" b="1143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3360" cy="2255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AF5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56.35pt;margin-top:150.05pt;width:16.8pt;height:177.6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">
                <v:stroke endarrow="block"/>
                <w10:wrap anchorx="margin"/>
              </v:shape>
            </w:pict>
          </mc:Fallback>
        </mc:AlternateContent>
      </w:r>
      <w:r w:rsidR="00F41E54" w:rsidRPr="00F41E54">
        <w:rPr>
          <w:noProof/>
          <w:lang w:eastAsia="lt-LT"/>
        </w:rPr>
        <w:drawing>
          <wp:inline distT="0" distB="0" distL="0" distR="0" wp14:anchorId="1FF36735" wp14:editId="3746B869">
            <wp:extent cx="5434330" cy="4083359"/>
            <wp:effectExtent l="0" t="0" r="0" b="0"/>
            <wp:docPr id="96056572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5657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2764" cy="408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4315E4BD" w:rsidR="00E56249" w:rsidRDefault="00F41E54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4127/0300:417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F41E54">
      <w:pgSz w:w="11906" w:h="16838"/>
      <w:pgMar w:top="568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CF4776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41E54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customXml/itemProps2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85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