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18E1E256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074AB367">
                <wp:simplePos x="0" y="0"/>
                <wp:positionH relativeFrom="margin">
                  <wp:posOffset>3195531</wp:posOffset>
                </wp:positionH>
                <wp:positionV relativeFrom="paragraph">
                  <wp:posOffset>1811867</wp:posOffset>
                </wp:positionV>
                <wp:extent cx="127000" cy="2222500"/>
                <wp:effectExtent l="76200" t="38100" r="25400" b="2540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7000" cy="222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19B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51.6pt;margin-top:142.65pt;width:10pt;height:17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">
                <v:stroke endarrow="block"/>
                <w10:wrap anchorx="margin"/>
              </v:shape>
            </w:pict>
          </mc:Fallback>
        </mc:AlternateContent>
      </w:r>
      <w:r w:rsidR="0053467E" w:rsidRPr="0053467E">
        <w:rPr>
          <w:noProof/>
          <w:lang w:eastAsia="lt-LT"/>
        </w:rPr>
        <w:drawing>
          <wp:inline distT="0" distB="0" distL="0" distR="0" wp14:anchorId="2CB4BE82" wp14:editId="14A1D04E">
            <wp:extent cx="5654463" cy="3973613"/>
            <wp:effectExtent l="0" t="0" r="3810" b="8255"/>
            <wp:docPr id="209817554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755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5576" cy="398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59064659" w:rsidR="00E56249" w:rsidRDefault="0053467E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4117/0400:5115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53467E">
      <w:pgSz w:w="11906" w:h="16838"/>
      <w:pgMar w:top="709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67E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DFC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79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