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18DD2D76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5348293E">
                <wp:simplePos x="0" y="0"/>
                <wp:positionH relativeFrom="margin">
                  <wp:posOffset>3076997</wp:posOffset>
                </wp:positionH>
                <wp:positionV relativeFrom="paragraph">
                  <wp:posOffset>2019934</wp:posOffset>
                </wp:positionV>
                <wp:extent cx="110067" cy="2214033"/>
                <wp:effectExtent l="76200" t="38100" r="23495" b="1524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067" cy="22140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607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42.3pt;margin-top:159.05pt;width:8.65pt;height:174.3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7C5F60" w:rsidRPr="007C5F60">
        <w:rPr>
          <w:noProof/>
          <w:lang w:eastAsia="lt-LT"/>
        </w:rPr>
        <w:drawing>
          <wp:inline distT="0" distB="0" distL="0" distR="0" wp14:anchorId="7825B5DF" wp14:editId="2E79BD17">
            <wp:extent cx="5848799" cy="4179360"/>
            <wp:effectExtent l="0" t="0" r="0" b="0"/>
            <wp:docPr id="23528984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898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8158" cy="418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3484CBD0" w:rsidR="00E56249" w:rsidRDefault="007C5F60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4117/0200:361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7C5F60">
      <w:pgSz w:w="11906" w:h="16838"/>
      <w:pgMar w:top="568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97FE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5F6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76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