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23BBBF93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62CEE782">
                <wp:simplePos x="0" y="0"/>
                <wp:positionH relativeFrom="margin">
                  <wp:posOffset>3229397</wp:posOffset>
                </wp:positionH>
                <wp:positionV relativeFrom="paragraph">
                  <wp:posOffset>2050838</wp:posOffset>
                </wp:positionV>
                <wp:extent cx="110067" cy="2315634"/>
                <wp:effectExtent l="76200" t="38100" r="23495" b="2794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0067" cy="231563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93C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54.3pt;margin-top:161.5pt;width:8.65pt;height:182.35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">
                <v:stroke endarrow="block"/>
                <w10:wrap anchorx="margin"/>
              </v:shape>
            </w:pict>
          </mc:Fallback>
        </mc:AlternateContent>
      </w:r>
      <w:r w:rsidR="00E56576" w:rsidRPr="00E56576">
        <w:rPr>
          <w:noProof/>
        </w:rPr>
        <w:t xml:space="preserve"> </w:t>
      </w:r>
      <w:r w:rsidR="00E56576" w:rsidRPr="00E56576">
        <w:rPr>
          <w:noProof/>
          <w:lang w:eastAsia="lt-LT"/>
        </w:rPr>
        <w:drawing>
          <wp:inline distT="0" distB="0" distL="0" distR="0" wp14:anchorId="56EB7D13" wp14:editId="5D170961">
            <wp:extent cx="5612130" cy="4301391"/>
            <wp:effectExtent l="0" t="0" r="7620" b="4445"/>
            <wp:docPr id="45606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0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7156" cy="432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261A398C" w:rsidR="00E56249" w:rsidRDefault="0093734F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</w:t>
      </w:r>
      <w:r w:rsidR="00FC27A3">
        <w:rPr>
          <w:rFonts w:ascii="Times New Roman" w:hAnsi="Times New Roman"/>
        </w:rPr>
        <w:t>4142/0100:421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E56576">
      <w:pgSz w:w="11906" w:h="16838"/>
      <w:pgMar w:top="426" w:right="567" w:bottom="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2F4E94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3734F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56576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C27A3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6</TotalTime>
  <Pages>1</Pages>
  <Words>75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7</cp:revision>
  <cp:lastPrinted>2023-08-27T11:22:00Z</cp:lastPrinted>
  <dcterms:created xsi:type="dcterms:W3CDTF">2026-03-17T14:19:00Z</dcterms:created>
  <dcterms:modified xsi:type="dcterms:W3CDTF">2026-08-10T08:04:00Z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