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0ECCDA8A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3A0D63E">
                <wp:simplePos x="0" y="0"/>
                <wp:positionH relativeFrom="margin">
                  <wp:posOffset>3368039</wp:posOffset>
                </wp:positionH>
                <wp:positionV relativeFrom="paragraph">
                  <wp:posOffset>1787525</wp:posOffset>
                </wp:positionV>
                <wp:extent cx="238125" cy="2209800"/>
                <wp:effectExtent l="38100" t="38100" r="28575" b="1905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209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2A4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65.2pt;margin-top:140.75pt;width:18.75pt;height:174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E561CD" w:rsidRPr="00E561CD">
        <w:rPr>
          <w:noProof/>
        </w:rPr>
        <w:t xml:space="preserve"> </w:t>
      </w:r>
      <w:r w:rsidR="0096477B" w:rsidRPr="0096477B">
        <w:rPr>
          <w:noProof/>
        </w:rPr>
        <w:drawing>
          <wp:inline distT="0" distB="0" distL="0" distR="0" wp14:anchorId="63E8910F" wp14:editId="0DE0F305">
            <wp:extent cx="5786755" cy="3939292"/>
            <wp:effectExtent l="0" t="0" r="4445" b="4445"/>
            <wp:docPr id="67945226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52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9529" cy="394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3E27AC4E" w:rsidR="00E56249" w:rsidRDefault="00E561CD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96477B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</w:t>
      </w:r>
      <w:r w:rsidR="0096477B">
        <w:rPr>
          <w:rFonts w:ascii="Times New Roman" w:hAnsi="Times New Roman"/>
        </w:rPr>
        <w:t>4142/0300:1510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E561CD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77B"/>
    <w:rsid w:val="00964E2D"/>
    <w:rsid w:val="00965551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13B41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278B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1CD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87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8</cp:revision>
  <cp:lastPrinted>2023-08-27T11:22:00Z</cp:lastPrinted>
  <dcterms:created xsi:type="dcterms:W3CDTF">2026-03-17T14:19:00Z</dcterms:created>
  <dcterms:modified xsi:type="dcterms:W3CDTF">2026-07-30T11:38:00Z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