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77C469C5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25A18DAA">
                <wp:simplePos x="0" y="0"/>
                <wp:positionH relativeFrom="margin">
                  <wp:posOffset>3063239</wp:posOffset>
                </wp:positionH>
                <wp:positionV relativeFrom="paragraph">
                  <wp:posOffset>1930399</wp:posOffset>
                </wp:positionV>
                <wp:extent cx="238125" cy="2371725"/>
                <wp:effectExtent l="38100" t="38100" r="28575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371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59F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1.2pt;margin-top:152pt;width:18.75pt;height:186.7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E561CD" w:rsidRPr="00E561CD">
        <w:rPr>
          <w:noProof/>
        </w:rPr>
        <w:t xml:space="preserve"> </w:t>
      </w:r>
      <w:r w:rsidR="00E561CD" w:rsidRPr="00E561CD">
        <w:rPr>
          <w:noProof/>
          <w:lang w:eastAsia="lt-LT"/>
        </w:rPr>
        <w:drawing>
          <wp:inline distT="0" distB="0" distL="0" distR="0" wp14:anchorId="46427C26" wp14:editId="72613131">
            <wp:extent cx="5681345" cy="4221809"/>
            <wp:effectExtent l="0" t="0" r="0" b="7620"/>
            <wp:docPr id="150026779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677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598" cy="42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492B69A0" w:rsidR="00E56249" w:rsidRDefault="00E561CD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4117/0100:1315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E561CD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5551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13B41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278B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1CD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82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7</cp:revision>
  <cp:lastPrinted>2023-08-27T11:22:00Z</cp:lastPrinted>
  <dcterms:created xsi:type="dcterms:W3CDTF">2026-03-17T14:19:00Z</dcterms:created>
  <dcterms:modified xsi:type="dcterms:W3CDTF">2026-07-30T11:28:00Z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