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5AB61E55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5B94B380">
                <wp:simplePos x="0" y="0"/>
                <wp:positionH relativeFrom="margin">
                  <wp:posOffset>2939414</wp:posOffset>
                </wp:positionH>
                <wp:positionV relativeFrom="paragraph">
                  <wp:posOffset>1882775</wp:posOffset>
                </wp:positionV>
                <wp:extent cx="190500" cy="2286000"/>
                <wp:effectExtent l="38100" t="38100" r="19050" b="1905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0" cy="2286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EE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1.45pt;margin-top:148.25pt;width:15pt;height:180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">
                <v:stroke endarrow="block"/>
                <w10:wrap anchorx="margin"/>
              </v:shape>
            </w:pict>
          </mc:Fallback>
        </mc:AlternateContent>
      </w:r>
      <w:r w:rsidR="00B13B41" w:rsidRPr="00B13B41">
        <w:rPr>
          <w:noProof/>
          <w:lang w:eastAsia="lt-LT"/>
        </w:rPr>
        <w:drawing>
          <wp:inline distT="0" distB="0" distL="0" distR="0" wp14:anchorId="17B685DD" wp14:editId="2C909C60">
            <wp:extent cx="5929630" cy="4087003"/>
            <wp:effectExtent l="0" t="0" r="0" b="8890"/>
            <wp:docPr id="5432219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221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2416" cy="408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4C6C3CAA" w:rsidR="00E56249" w:rsidRDefault="00965551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4172/0100:479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B13B41">
      <w:pgSz w:w="11906" w:h="16838"/>
      <w:pgMar w:top="709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5551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13B41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278B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3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6</cp:revision>
  <cp:lastPrinted>2023-08-27T11:22:00Z</cp:lastPrinted>
  <dcterms:created xsi:type="dcterms:W3CDTF">2026-03-17T14:19:00Z</dcterms:created>
  <dcterms:modified xsi:type="dcterms:W3CDTF">2026-07-30T11:09:00Z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