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2CC8FC79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6E45F6A4">
                <wp:simplePos x="0" y="0"/>
                <wp:positionH relativeFrom="margin">
                  <wp:posOffset>3034664</wp:posOffset>
                </wp:positionH>
                <wp:positionV relativeFrom="paragraph">
                  <wp:posOffset>1949449</wp:posOffset>
                </wp:positionV>
                <wp:extent cx="342900" cy="2238375"/>
                <wp:effectExtent l="38100" t="38100" r="19050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223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BAC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8.95pt;margin-top:153.5pt;width:27pt;height:176.2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0A3785" w:rsidRPr="000A3785">
        <w:rPr>
          <w:noProof/>
          <w:lang w:eastAsia="lt-LT"/>
        </w:rPr>
        <w:drawing>
          <wp:inline distT="0" distB="0" distL="0" distR="0" wp14:anchorId="358A8B2C" wp14:editId="53BC3F40">
            <wp:extent cx="5679418" cy="4124325"/>
            <wp:effectExtent l="0" t="0" r="0" b="0"/>
            <wp:docPr id="140969248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924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4986" cy="412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5564241D" w:rsidR="00E56249" w:rsidRDefault="000A3785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</w:t>
      </w:r>
      <w:r w:rsidR="00B55B5B">
        <w:rPr>
          <w:rFonts w:ascii="Times New Roman" w:hAnsi="Times New Roman"/>
        </w:rPr>
        <w:t>41</w:t>
      </w:r>
      <w:r w:rsidR="002462DD">
        <w:rPr>
          <w:rFonts w:ascii="Times New Roman" w:hAnsi="Times New Roman"/>
        </w:rPr>
        <w:t>03/0200:8349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0A3785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A3785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462DD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26798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4</TotalTime>
  <Pages>1</Pages>
  <Words>82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6</cp:revision>
  <cp:lastPrinted>2023-08-27T11:22:00Z</cp:lastPrinted>
  <dcterms:created xsi:type="dcterms:W3CDTF">2026-03-17T14:19:00Z</dcterms:created>
  <dcterms:modified xsi:type="dcterms:W3CDTF">2026-07-20T07:35:00Z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