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5C223F37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37933FAF">
                <wp:simplePos x="0" y="0"/>
                <wp:positionH relativeFrom="margin">
                  <wp:posOffset>3095625</wp:posOffset>
                </wp:positionH>
                <wp:positionV relativeFrom="paragraph">
                  <wp:posOffset>2058035</wp:posOffset>
                </wp:positionV>
                <wp:extent cx="45719" cy="2209800"/>
                <wp:effectExtent l="38100" t="38100" r="69215" b="1905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19" cy="2209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9047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43.75pt;margin-top:162.05pt;width:3.6pt;height:174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">
                <v:stroke endarrow="block"/>
                <w10:wrap anchorx="margin"/>
              </v:shape>
            </w:pict>
          </mc:Fallback>
        </mc:AlternateContent>
      </w:r>
      <w:r w:rsidR="006E6ECC" w:rsidRPr="006E6ECC">
        <w:rPr>
          <w:noProof/>
          <w:lang w:eastAsia="lt-LT"/>
        </w:rPr>
        <w:drawing>
          <wp:inline distT="0" distB="0" distL="0" distR="0" wp14:anchorId="69E1C9EC" wp14:editId="55CA79AF">
            <wp:extent cx="5681814" cy="4206240"/>
            <wp:effectExtent l="0" t="0" r="0" b="3810"/>
            <wp:docPr id="180904847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0484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4591" cy="421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04E1C466" w:rsidR="00E56249" w:rsidRDefault="00B55B5B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</w:t>
      </w:r>
      <w:r w:rsidR="006E6ECC">
        <w:rPr>
          <w:rFonts w:ascii="Times New Roman" w:hAnsi="Times New Roman"/>
        </w:rPr>
        <w:t>32/0400:261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6E6ECC">
      <w:pgSz w:w="11906" w:h="16838"/>
      <w:pgMar w:top="568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E6ECC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77229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3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2026-07-15T07:41:00Z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