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2109E" w14:textId="77777777" w:rsidR="00A04DAD" w:rsidRPr="004618DF" w:rsidRDefault="00A04DAD" w:rsidP="00A04DA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24CE8">
        <w:rPr>
          <w:rFonts w:ascii="Times New Roman" w:hAnsi="Times New Roman"/>
          <w:b/>
          <w:sz w:val="24"/>
          <w:szCs w:val="24"/>
        </w:rPr>
        <w:t>Ištrauka iš Vilniaus rajono savivaldybės administracijos Vilniaus rajono savivaldybės teritorijos dalies („</w:t>
      </w:r>
      <w:proofErr w:type="spellStart"/>
      <w:r w:rsidRPr="00724CE8">
        <w:rPr>
          <w:rFonts w:ascii="Times New Roman" w:hAnsi="Times New Roman"/>
          <w:b/>
          <w:sz w:val="24"/>
          <w:szCs w:val="24"/>
        </w:rPr>
        <w:t>ZRg</w:t>
      </w:r>
      <w:proofErr w:type="spellEnd"/>
      <w:r w:rsidRPr="00724CE8">
        <w:rPr>
          <w:rFonts w:ascii="Times New Roman" w:hAnsi="Times New Roman"/>
          <w:b/>
          <w:sz w:val="24"/>
          <w:szCs w:val="24"/>
        </w:rPr>
        <w:t>“ žemės naudojimo funkcinės zonos Sudervės seniūnijoje) bendrojo plano</w:t>
      </w:r>
    </w:p>
    <w:p w14:paraId="5F24416F" w14:textId="674AB26B" w:rsidR="00CA311C" w:rsidRDefault="00F81EDF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03441D" wp14:editId="009B5499">
                <wp:simplePos x="0" y="0"/>
                <wp:positionH relativeFrom="column">
                  <wp:posOffset>3187066</wp:posOffset>
                </wp:positionH>
                <wp:positionV relativeFrom="paragraph">
                  <wp:posOffset>2334895</wp:posOffset>
                </wp:positionV>
                <wp:extent cx="45719" cy="2148840"/>
                <wp:effectExtent l="38100" t="38100" r="69215" b="22860"/>
                <wp:wrapNone/>
                <wp:docPr id="6" name="Tiesioji rodyklės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148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5E0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6" o:spid="_x0000_s1026" type="#_x0000_t32" style="position:absolute;margin-left:250.95pt;margin-top:183.85pt;width:3.6pt;height:169.2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3AFC6CE" wp14:editId="3C96D691">
                <wp:simplePos x="0" y="0"/>
                <wp:positionH relativeFrom="column">
                  <wp:posOffset>2320290</wp:posOffset>
                </wp:positionH>
                <wp:positionV relativeFrom="paragraph">
                  <wp:posOffset>1656714</wp:posOffset>
                </wp:positionV>
                <wp:extent cx="485775" cy="2038350"/>
                <wp:effectExtent l="0" t="38100" r="66675" b="19050"/>
                <wp:wrapNone/>
                <wp:docPr id="561169794" name="Tiesioji rodyklės jungtis 561169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038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3796" id="Tiesioji rodyklės jungtis 561169794" o:spid="_x0000_s1026" type="#_x0000_t32" style="position:absolute;margin-left:182.7pt;margin-top:130.45pt;width:38.25pt;height:160.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" strokecolor="windowText" strokeweight=".5pt">
                <v:stroke endarrow="block" joinstyle="miter"/>
              </v:shape>
            </w:pict>
          </mc:Fallback>
        </mc:AlternateContent>
      </w:r>
      <w:r w:rsidR="00055C4C" w:rsidRPr="00055C4C">
        <w:rPr>
          <w:noProof/>
        </w:rPr>
        <w:t xml:space="preserve"> </w:t>
      </w:r>
      <w:r w:rsidR="00055C4C" w:rsidRPr="00055C4C">
        <w:rPr>
          <w:rFonts w:ascii="Times New Roman" w:hAnsi="Times New Roman"/>
          <w:sz w:val="24"/>
          <w:szCs w:val="24"/>
        </w:rPr>
        <w:drawing>
          <wp:inline distT="0" distB="0" distL="0" distR="0" wp14:anchorId="0ABBBDCA" wp14:editId="79A42314">
            <wp:extent cx="6120130" cy="4166870"/>
            <wp:effectExtent l="0" t="0" r="0" b="5080"/>
            <wp:docPr id="52888998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899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DB696" w14:textId="3600DF07" w:rsidR="00A04DAD" w:rsidRDefault="00055C4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4184/0300:104</w:t>
      </w:r>
    </w:p>
    <w:p w14:paraId="19926CCA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0CCD03D9" wp14:editId="30195394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2432050" cy="3733800"/>
            <wp:effectExtent l="0" t="0" r="6350" b="0"/>
            <wp:wrapSquare wrapText="bothSides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A83400" wp14:editId="0DDFB8AC">
            <wp:extent cx="2707005" cy="1877695"/>
            <wp:effectExtent l="0" t="0" r="0" b="825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44220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BC5BB3" wp14:editId="0716CB3B">
            <wp:extent cx="2212975" cy="1420495"/>
            <wp:effectExtent l="0" t="0" r="0" b="825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976B5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35BB042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F8597C9" w14:textId="77777777" w:rsidR="00A04DAD" w:rsidRDefault="00A04DAD" w:rsidP="00A04DA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0" locked="0" layoutInCell="1" allowOverlap="1" wp14:anchorId="107F4AD0" wp14:editId="7E65BFC3">
            <wp:simplePos x="3181350" y="447675"/>
            <wp:positionH relativeFrom="column">
              <wp:posOffset>3175635</wp:posOffset>
            </wp:positionH>
            <wp:positionV relativeFrom="paragraph">
              <wp:align>top</wp:align>
            </wp:positionV>
            <wp:extent cx="1920240" cy="1792605"/>
            <wp:effectExtent l="0" t="0" r="3810" b="0"/>
            <wp:wrapSquare wrapText="bothSides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1CE29E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7A9081" wp14:editId="190677A9">
            <wp:extent cx="2487295" cy="3365500"/>
            <wp:effectExtent l="0" t="0" r="8255" b="635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EB71E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933CD25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351D6B7" w14:textId="77777777" w:rsidR="00A04DAD" w:rsidRDefault="00A04DAD" w:rsidP="008B612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5A6EEE4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0277473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4AB2E86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624C735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BFB3843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FAA2D6B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E9D3BDD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10E4689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BB4A08D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B803690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0B9F72C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94C2A0E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9F6111C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FFB3795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3905C38" w14:textId="77777777" w:rsidR="00A04DAD" w:rsidRDefault="00A04DA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31E7F38" w14:textId="1EFB5E13" w:rsidR="00C83A77" w:rsidRDefault="00C83A77" w:rsidP="00C83A77">
      <w:pPr>
        <w:rPr>
          <w:rFonts w:ascii="Times New Roman" w:hAnsi="Times New Roman"/>
          <w:sz w:val="24"/>
          <w:szCs w:val="24"/>
        </w:rPr>
      </w:pPr>
    </w:p>
    <w:sectPr w:rsidR="00C83A77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24773"/>
    <w:rsid w:val="000349C6"/>
    <w:rsid w:val="000414D0"/>
    <w:rsid w:val="00047B91"/>
    <w:rsid w:val="000509AC"/>
    <w:rsid w:val="00050F5D"/>
    <w:rsid w:val="0005432B"/>
    <w:rsid w:val="00055C4C"/>
    <w:rsid w:val="00063472"/>
    <w:rsid w:val="00066C3D"/>
    <w:rsid w:val="00066D7A"/>
    <w:rsid w:val="00072E6E"/>
    <w:rsid w:val="000757D8"/>
    <w:rsid w:val="00075849"/>
    <w:rsid w:val="00077E3E"/>
    <w:rsid w:val="00083A7B"/>
    <w:rsid w:val="00093E47"/>
    <w:rsid w:val="00094096"/>
    <w:rsid w:val="000958CB"/>
    <w:rsid w:val="000B2B5C"/>
    <w:rsid w:val="000D2008"/>
    <w:rsid w:val="000D4C97"/>
    <w:rsid w:val="000F7CED"/>
    <w:rsid w:val="00101362"/>
    <w:rsid w:val="00104D94"/>
    <w:rsid w:val="00106BDD"/>
    <w:rsid w:val="00123A0A"/>
    <w:rsid w:val="00126D61"/>
    <w:rsid w:val="001314E8"/>
    <w:rsid w:val="001421D3"/>
    <w:rsid w:val="00142B32"/>
    <w:rsid w:val="0014374E"/>
    <w:rsid w:val="001474DF"/>
    <w:rsid w:val="00154F8B"/>
    <w:rsid w:val="00155F8D"/>
    <w:rsid w:val="00161768"/>
    <w:rsid w:val="00167485"/>
    <w:rsid w:val="00172AEE"/>
    <w:rsid w:val="00181E80"/>
    <w:rsid w:val="0018526B"/>
    <w:rsid w:val="001920C9"/>
    <w:rsid w:val="001A09F8"/>
    <w:rsid w:val="001A45B7"/>
    <w:rsid w:val="001C0578"/>
    <w:rsid w:val="001C3A9B"/>
    <w:rsid w:val="001D0876"/>
    <w:rsid w:val="001D0C32"/>
    <w:rsid w:val="001E2387"/>
    <w:rsid w:val="001E5C46"/>
    <w:rsid w:val="001F2981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B7E90"/>
    <w:rsid w:val="002C06B4"/>
    <w:rsid w:val="002C23EA"/>
    <w:rsid w:val="0031639E"/>
    <w:rsid w:val="00320149"/>
    <w:rsid w:val="00335B6A"/>
    <w:rsid w:val="003428AD"/>
    <w:rsid w:val="00343735"/>
    <w:rsid w:val="0034447F"/>
    <w:rsid w:val="00363778"/>
    <w:rsid w:val="00374983"/>
    <w:rsid w:val="00392A11"/>
    <w:rsid w:val="003941B3"/>
    <w:rsid w:val="003A54F9"/>
    <w:rsid w:val="003A69B0"/>
    <w:rsid w:val="003B4D29"/>
    <w:rsid w:val="003B69C7"/>
    <w:rsid w:val="003C056D"/>
    <w:rsid w:val="003C3DBD"/>
    <w:rsid w:val="003D25CF"/>
    <w:rsid w:val="003D3119"/>
    <w:rsid w:val="003E7BEE"/>
    <w:rsid w:val="003F6839"/>
    <w:rsid w:val="00401252"/>
    <w:rsid w:val="00402862"/>
    <w:rsid w:val="004206E1"/>
    <w:rsid w:val="004356E3"/>
    <w:rsid w:val="004415D1"/>
    <w:rsid w:val="00443C9F"/>
    <w:rsid w:val="0044450C"/>
    <w:rsid w:val="00446FA6"/>
    <w:rsid w:val="0045320A"/>
    <w:rsid w:val="00455314"/>
    <w:rsid w:val="00457180"/>
    <w:rsid w:val="00470495"/>
    <w:rsid w:val="00472366"/>
    <w:rsid w:val="00490075"/>
    <w:rsid w:val="004A6CE1"/>
    <w:rsid w:val="004B3C41"/>
    <w:rsid w:val="004C321A"/>
    <w:rsid w:val="004F1212"/>
    <w:rsid w:val="00501BC6"/>
    <w:rsid w:val="00514D8C"/>
    <w:rsid w:val="005315F8"/>
    <w:rsid w:val="00534ABD"/>
    <w:rsid w:val="005375A7"/>
    <w:rsid w:val="005451D4"/>
    <w:rsid w:val="00551C7A"/>
    <w:rsid w:val="00554183"/>
    <w:rsid w:val="00560129"/>
    <w:rsid w:val="00561C63"/>
    <w:rsid w:val="0056520C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14A4"/>
    <w:rsid w:val="00634D5A"/>
    <w:rsid w:val="00655486"/>
    <w:rsid w:val="006851C4"/>
    <w:rsid w:val="006912E3"/>
    <w:rsid w:val="006958FE"/>
    <w:rsid w:val="006969B7"/>
    <w:rsid w:val="006A1866"/>
    <w:rsid w:val="006A23A8"/>
    <w:rsid w:val="006C0B82"/>
    <w:rsid w:val="006C5D25"/>
    <w:rsid w:val="006D275B"/>
    <w:rsid w:val="006D7A97"/>
    <w:rsid w:val="006E600B"/>
    <w:rsid w:val="006F64F9"/>
    <w:rsid w:val="00707634"/>
    <w:rsid w:val="00724CEC"/>
    <w:rsid w:val="007342DB"/>
    <w:rsid w:val="0073553D"/>
    <w:rsid w:val="00740ADC"/>
    <w:rsid w:val="00753E23"/>
    <w:rsid w:val="0075568F"/>
    <w:rsid w:val="00761FA9"/>
    <w:rsid w:val="007764F7"/>
    <w:rsid w:val="00782A18"/>
    <w:rsid w:val="00792821"/>
    <w:rsid w:val="007A1AC6"/>
    <w:rsid w:val="007A25B9"/>
    <w:rsid w:val="007B108A"/>
    <w:rsid w:val="007B1A4E"/>
    <w:rsid w:val="007B1AC8"/>
    <w:rsid w:val="007C17E0"/>
    <w:rsid w:val="007C799F"/>
    <w:rsid w:val="007C7A44"/>
    <w:rsid w:val="007D2A7B"/>
    <w:rsid w:val="007E2FBC"/>
    <w:rsid w:val="007F4C74"/>
    <w:rsid w:val="007F655B"/>
    <w:rsid w:val="0080013B"/>
    <w:rsid w:val="00801EE9"/>
    <w:rsid w:val="00805518"/>
    <w:rsid w:val="008125A1"/>
    <w:rsid w:val="00827849"/>
    <w:rsid w:val="00835FC2"/>
    <w:rsid w:val="00842409"/>
    <w:rsid w:val="008456E1"/>
    <w:rsid w:val="00863323"/>
    <w:rsid w:val="00876916"/>
    <w:rsid w:val="00884F5F"/>
    <w:rsid w:val="008930C6"/>
    <w:rsid w:val="00896F01"/>
    <w:rsid w:val="008B2F33"/>
    <w:rsid w:val="008B6120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34941"/>
    <w:rsid w:val="00941DCE"/>
    <w:rsid w:val="009437A9"/>
    <w:rsid w:val="00943BF9"/>
    <w:rsid w:val="009443C3"/>
    <w:rsid w:val="00944D1D"/>
    <w:rsid w:val="00956692"/>
    <w:rsid w:val="00962FC7"/>
    <w:rsid w:val="00964E2D"/>
    <w:rsid w:val="00980A33"/>
    <w:rsid w:val="0098773D"/>
    <w:rsid w:val="00993F50"/>
    <w:rsid w:val="00995DB6"/>
    <w:rsid w:val="009A3031"/>
    <w:rsid w:val="009A3505"/>
    <w:rsid w:val="009B2C6E"/>
    <w:rsid w:val="009C43E7"/>
    <w:rsid w:val="009C5F9A"/>
    <w:rsid w:val="009D591B"/>
    <w:rsid w:val="009E2868"/>
    <w:rsid w:val="009E3C13"/>
    <w:rsid w:val="009E5B51"/>
    <w:rsid w:val="009F637A"/>
    <w:rsid w:val="00A0008E"/>
    <w:rsid w:val="00A0318F"/>
    <w:rsid w:val="00A04DAD"/>
    <w:rsid w:val="00A13B25"/>
    <w:rsid w:val="00A14819"/>
    <w:rsid w:val="00A333DB"/>
    <w:rsid w:val="00A341A8"/>
    <w:rsid w:val="00A4138F"/>
    <w:rsid w:val="00A42527"/>
    <w:rsid w:val="00A474CA"/>
    <w:rsid w:val="00A5494F"/>
    <w:rsid w:val="00A66ACD"/>
    <w:rsid w:val="00A74908"/>
    <w:rsid w:val="00A767AF"/>
    <w:rsid w:val="00A84CDB"/>
    <w:rsid w:val="00AA0A03"/>
    <w:rsid w:val="00AA1FDF"/>
    <w:rsid w:val="00AA2BBF"/>
    <w:rsid w:val="00AA5038"/>
    <w:rsid w:val="00AB7141"/>
    <w:rsid w:val="00AC11B3"/>
    <w:rsid w:val="00AC4F15"/>
    <w:rsid w:val="00AC5D6A"/>
    <w:rsid w:val="00AD3904"/>
    <w:rsid w:val="00AE50A8"/>
    <w:rsid w:val="00AE5B38"/>
    <w:rsid w:val="00B01722"/>
    <w:rsid w:val="00B04378"/>
    <w:rsid w:val="00B06844"/>
    <w:rsid w:val="00B13131"/>
    <w:rsid w:val="00B133E3"/>
    <w:rsid w:val="00B371C7"/>
    <w:rsid w:val="00B5277E"/>
    <w:rsid w:val="00B6076C"/>
    <w:rsid w:val="00B626E3"/>
    <w:rsid w:val="00B62DB0"/>
    <w:rsid w:val="00B653F4"/>
    <w:rsid w:val="00B83121"/>
    <w:rsid w:val="00B90C26"/>
    <w:rsid w:val="00B92C80"/>
    <w:rsid w:val="00BA5973"/>
    <w:rsid w:val="00BC341A"/>
    <w:rsid w:val="00BD1FCF"/>
    <w:rsid w:val="00BE1770"/>
    <w:rsid w:val="00BE3EC2"/>
    <w:rsid w:val="00BF3CF8"/>
    <w:rsid w:val="00C06C13"/>
    <w:rsid w:val="00C06DA0"/>
    <w:rsid w:val="00C15983"/>
    <w:rsid w:val="00C37709"/>
    <w:rsid w:val="00C559DB"/>
    <w:rsid w:val="00C56998"/>
    <w:rsid w:val="00C600E7"/>
    <w:rsid w:val="00C72C77"/>
    <w:rsid w:val="00C74482"/>
    <w:rsid w:val="00C83A77"/>
    <w:rsid w:val="00C846EE"/>
    <w:rsid w:val="00C848EF"/>
    <w:rsid w:val="00C93E45"/>
    <w:rsid w:val="00C95B64"/>
    <w:rsid w:val="00C97342"/>
    <w:rsid w:val="00CA311C"/>
    <w:rsid w:val="00CC048B"/>
    <w:rsid w:val="00CD57C0"/>
    <w:rsid w:val="00CE151B"/>
    <w:rsid w:val="00D05207"/>
    <w:rsid w:val="00D06CAF"/>
    <w:rsid w:val="00D072F0"/>
    <w:rsid w:val="00D17DA0"/>
    <w:rsid w:val="00D21AD4"/>
    <w:rsid w:val="00D340E6"/>
    <w:rsid w:val="00D36928"/>
    <w:rsid w:val="00D4432C"/>
    <w:rsid w:val="00D518FA"/>
    <w:rsid w:val="00D530E7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D131A"/>
    <w:rsid w:val="00DE2ED7"/>
    <w:rsid w:val="00E022C8"/>
    <w:rsid w:val="00E03D13"/>
    <w:rsid w:val="00E11536"/>
    <w:rsid w:val="00E117FE"/>
    <w:rsid w:val="00E306EE"/>
    <w:rsid w:val="00E30E89"/>
    <w:rsid w:val="00E461F5"/>
    <w:rsid w:val="00E534CA"/>
    <w:rsid w:val="00E54E69"/>
    <w:rsid w:val="00E56249"/>
    <w:rsid w:val="00E63776"/>
    <w:rsid w:val="00E6447D"/>
    <w:rsid w:val="00E719FD"/>
    <w:rsid w:val="00E72276"/>
    <w:rsid w:val="00E76C5E"/>
    <w:rsid w:val="00E81967"/>
    <w:rsid w:val="00E83762"/>
    <w:rsid w:val="00E87B7A"/>
    <w:rsid w:val="00EB028E"/>
    <w:rsid w:val="00EB654A"/>
    <w:rsid w:val="00EC1301"/>
    <w:rsid w:val="00EC472E"/>
    <w:rsid w:val="00EC69B7"/>
    <w:rsid w:val="00EF1257"/>
    <w:rsid w:val="00EF5EF8"/>
    <w:rsid w:val="00EF768B"/>
    <w:rsid w:val="00F33C61"/>
    <w:rsid w:val="00F52948"/>
    <w:rsid w:val="00F67FC5"/>
    <w:rsid w:val="00F77F83"/>
    <w:rsid w:val="00F80CEF"/>
    <w:rsid w:val="00F81EDF"/>
    <w:rsid w:val="00F8409F"/>
    <w:rsid w:val="00F92852"/>
    <w:rsid w:val="00F929B5"/>
    <w:rsid w:val="00FA039C"/>
    <w:rsid w:val="00FA0A0C"/>
    <w:rsid w:val="00FA44C4"/>
    <w:rsid w:val="00FA7618"/>
    <w:rsid w:val="00FB4EE0"/>
    <w:rsid w:val="00FB638B"/>
    <w:rsid w:val="00FF1BB7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7FF2C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46AE4E-3625-430C-AC42-779DEEE8B8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EDABCE-CC8B-49BF-8A7D-B44F6380863E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3.xml><?xml version="1.0" encoding="utf-8"?>
<ds:datastoreItem xmlns:ds="http://schemas.openxmlformats.org/officeDocument/2006/customXml" ds:itemID="{E34CF0EF-27DD-466F-A095-80FF6B50DB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30A6F-6137-4BB7-8F16-02A9360E5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11</TotalTime>
  <Pages>2</Pages>
  <Words>146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4</cp:revision>
  <cp:lastPrinted>2019-10-23T06:52:00Z</cp:lastPrinted>
  <dcterms:created xsi:type="dcterms:W3CDTF">2023-10-30T08:08:00Z</dcterms:created>
  <dcterms:modified xsi:type="dcterms:W3CDTF">2026-04-13T11:13:00Z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