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0ED4F7DE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3A6B70DD">
                <wp:simplePos x="0" y="0"/>
                <wp:positionH relativeFrom="margin">
                  <wp:posOffset>3004184</wp:posOffset>
                </wp:positionH>
                <wp:positionV relativeFrom="paragraph">
                  <wp:posOffset>1755140</wp:posOffset>
                </wp:positionV>
                <wp:extent cx="83820" cy="2087880"/>
                <wp:effectExtent l="76200" t="38100" r="30480" b="2667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3820" cy="2087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0F0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6.55pt;margin-top:138.2pt;width:6.6pt;height:164.4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">
                <v:stroke endarrow="block"/>
                <w10:wrap anchorx="margin"/>
              </v:shape>
            </w:pict>
          </mc:Fallback>
        </mc:AlternateContent>
      </w:r>
      <w:r w:rsidR="001D3B5B" w:rsidRPr="001D3B5B">
        <w:rPr>
          <w:noProof/>
          <w:lang w:eastAsia="lt-LT"/>
        </w:rPr>
        <w:drawing>
          <wp:inline distT="0" distB="0" distL="0" distR="0" wp14:anchorId="1B35CA48" wp14:editId="1D59DFA7">
            <wp:extent cx="6120130" cy="3783965"/>
            <wp:effectExtent l="0" t="0" r="0" b="6985"/>
            <wp:docPr id="108599285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9928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42D986D2" w:rsidR="00E56249" w:rsidRDefault="001D3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4167/0500:152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D3B5B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1799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2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2026-03-30T11:37:00Z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