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1066709D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C1DE34A">
                <wp:simplePos x="0" y="0"/>
                <wp:positionH relativeFrom="margin">
                  <wp:posOffset>3034665</wp:posOffset>
                </wp:positionH>
                <wp:positionV relativeFrom="paragraph">
                  <wp:posOffset>1785620</wp:posOffset>
                </wp:positionV>
                <wp:extent cx="137160" cy="2042160"/>
                <wp:effectExtent l="76200" t="38100" r="34290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" cy="2042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EBE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5pt;margin-top:140.6pt;width:10.8pt;height:160.8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">
                <v:stroke endarrow="block"/>
                <w10:wrap anchorx="margin"/>
              </v:shape>
            </w:pict>
          </mc:Fallback>
        </mc:AlternateContent>
      </w:r>
      <w:r w:rsidR="00FD7A58" w:rsidRPr="00FD7A58">
        <w:rPr>
          <w:noProof/>
          <w:lang w:eastAsia="lt-LT"/>
        </w:rPr>
        <w:drawing>
          <wp:inline distT="0" distB="0" distL="0" distR="0" wp14:anchorId="44FB0077" wp14:editId="7C434F39">
            <wp:extent cx="5594350" cy="3754913"/>
            <wp:effectExtent l="0" t="0" r="6350" b="0"/>
            <wp:docPr id="14044422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422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20" cy="376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59EE51A" w:rsidR="00E56249" w:rsidRDefault="00FD7A58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4170/1100:270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CFC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D7A5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