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2AD3C653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4D1E627D">
                <wp:simplePos x="0" y="0"/>
                <wp:positionH relativeFrom="margin">
                  <wp:posOffset>3094991</wp:posOffset>
                </wp:positionH>
                <wp:positionV relativeFrom="paragraph">
                  <wp:posOffset>1922780</wp:posOffset>
                </wp:positionV>
                <wp:extent cx="45719" cy="1958340"/>
                <wp:effectExtent l="38100" t="38100" r="69215" b="2286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958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9236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3.7pt;margin-top:151.4pt;width:3.6pt;height:154.2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="00911B0B" w:rsidRPr="00911B0B">
        <w:rPr>
          <w:noProof/>
        </w:rPr>
        <w:t xml:space="preserve"> </w:t>
      </w:r>
      <w:r w:rsidR="005E01AD" w:rsidRPr="005E01AD">
        <w:rPr>
          <w:noProof/>
        </w:rPr>
        <w:drawing>
          <wp:inline distT="0" distB="0" distL="0" distR="0" wp14:anchorId="196C21BE" wp14:editId="5DA796C1">
            <wp:extent cx="5335270" cy="3773106"/>
            <wp:effectExtent l="0" t="0" r="0" b="0"/>
            <wp:docPr id="133265621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562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801" cy="378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1F0F8710" w:rsidR="00E56249" w:rsidRDefault="00911B0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4152/0400:732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01AD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1B0B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4C8F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4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4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6</cp:revision>
  <cp:lastPrinted>2023-08-27T11:22:00Z</cp:lastPrinted>
  <dcterms:created xsi:type="dcterms:W3CDTF">2026-03-17T14:19:00Z</dcterms:created>
  <dcterms:modified xsi:type="dcterms:W3CDTF">2026-04-07T12:08:00Z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