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4BA096B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D14F066">
                <wp:simplePos x="0" y="0"/>
                <wp:positionH relativeFrom="margin">
                  <wp:posOffset>3140552</wp:posOffset>
                </wp:positionH>
                <wp:positionV relativeFrom="paragraph">
                  <wp:posOffset>1680029</wp:posOffset>
                </wp:positionV>
                <wp:extent cx="208808" cy="2277588"/>
                <wp:effectExtent l="38100" t="38100" r="20320" b="2794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8808" cy="227758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309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7.3pt;margin-top:132.3pt;width:16.45pt;height:179.3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E447D7" w:rsidRPr="00E447D7">
        <w:rPr>
          <w:noProof/>
        </w:rPr>
        <w:drawing>
          <wp:inline distT="0" distB="0" distL="0" distR="0" wp14:anchorId="6AC26D53" wp14:editId="3F552CE0">
            <wp:extent cx="5918250" cy="3894329"/>
            <wp:effectExtent l="0" t="0" r="6350" b="0"/>
            <wp:docPr id="188504871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0487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1223" cy="38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473F38E2" w:rsidR="00E56249" w:rsidRDefault="00E447D7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4164/0100:478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E447D7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25383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47D7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84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2026-10-12T05:22:00Z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