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1A18671F" w:rsidR="006778C5" w:rsidRPr="002A6FB0" w:rsidRDefault="002A6FB0" w:rsidP="002A6FB0">
      <w:pPr>
        <w:spacing w:after="0" w:line="360" w:lineRule="auto"/>
        <w:jc w:val="right"/>
        <w:rPr>
          <w:rFonts w:ascii="Times" w:hAnsi="Times"/>
          <w:sz w:val="24"/>
          <w:szCs w:val="24"/>
        </w:rPr>
      </w:pPr>
      <w:r w:rsidRPr="002A6FB0">
        <w:rPr>
          <w:rFonts w:ascii="Times" w:hAnsi="Times"/>
          <w:sz w:val="24"/>
          <w:szCs w:val="24"/>
        </w:rPr>
        <w:t>2 priedas</w:t>
      </w: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64154878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1090B1BD">
                <wp:simplePos x="0" y="0"/>
                <wp:positionH relativeFrom="margin">
                  <wp:posOffset>3085464</wp:posOffset>
                </wp:positionH>
                <wp:positionV relativeFrom="paragraph">
                  <wp:posOffset>1701799</wp:posOffset>
                </wp:positionV>
                <wp:extent cx="45719" cy="2078567"/>
                <wp:effectExtent l="76200" t="38100" r="50165" b="1714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5719" cy="207856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BD6B3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42.95pt;margin-top:134pt;width:3.6pt;height:163.65pt;flip:x 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">
                <v:stroke endarrow="block"/>
                <w10:wrap anchorx="margin"/>
              </v:shape>
            </w:pict>
          </mc:Fallback>
        </mc:AlternateContent>
      </w:r>
      <w:r w:rsidR="00925B81" w:rsidRPr="00925B81">
        <w:rPr>
          <w:noProof/>
          <w:lang w:eastAsia="lt-LT"/>
        </w:rPr>
        <w:drawing>
          <wp:inline distT="0" distB="0" distL="0" distR="0" wp14:anchorId="1F8A1809" wp14:editId="5E5598DB">
            <wp:extent cx="5451263" cy="3736361"/>
            <wp:effectExtent l="0" t="0" r="0" b="0"/>
            <wp:docPr id="157843152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4315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66540" cy="374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0B8D7DE9" w:rsidR="00E56249" w:rsidRDefault="00B55B5B" w:rsidP="003D28FF">
      <w:pPr>
        <w:tabs>
          <w:tab w:val="left" w:pos="6210"/>
        </w:tabs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41</w:t>
      </w:r>
      <w:r w:rsidR="00925B81">
        <w:rPr>
          <w:rFonts w:ascii="Times New Roman" w:hAnsi="Times New Roman"/>
        </w:rPr>
        <w:t>20/0100:379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D0552F">
      <w:pgSz w:w="11906" w:h="16838"/>
      <w:pgMar w:top="709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0CCA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36D60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A6FB0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221"/>
    <w:rsid w:val="008E12E6"/>
    <w:rsid w:val="008F0F3B"/>
    <w:rsid w:val="008F51D2"/>
    <w:rsid w:val="00910D72"/>
    <w:rsid w:val="00913D20"/>
    <w:rsid w:val="00925B81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Props1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2</TotalTime>
  <Pages>1</Pages>
  <Words>78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2026-07-08T10:59:00Z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