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58703E8B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0A77AD02">
                <wp:simplePos x="0" y="0"/>
                <wp:positionH relativeFrom="margin">
                  <wp:posOffset>3057524</wp:posOffset>
                </wp:positionH>
                <wp:positionV relativeFrom="paragraph">
                  <wp:posOffset>1762760</wp:posOffset>
                </wp:positionV>
                <wp:extent cx="45719" cy="2080260"/>
                <wp:effectExtent l="76200" t="38100" r="50165" b="1524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080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912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0.75pt;margin-top:138.8pt;width:3.6pt;height:163.8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">
                <v:stroke endarrow="block"/>
                <w10:wrap anchorx="margin"/>
              </v:shape>
            </w:pict>
          </mc:Fallback>
        </mc:AlternateContent>
      </w:r>
      <w:r w:rsidR="009D75DB" w:rsidRPr="009D75DB">
        <w:rPr>
          <w:noProof/>
          <w:lang w:eastAsia="lt-LT"/>
        </w:rPr>
        <w:drawing>
          <wp:inline distT="0" distB="0" distL="0" distR="0" wp14:anchorId="651C480A" wp14:editId="15A6BE56">
            <wp:extent cx="5205482" cy="3786099"/>
            <wp:effectExtent l="0" t="0" r="0" b="5080"/>
            <wp:docPr id="164427484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748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4268" cy="381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576E5B51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</w:t>
      </w:r>
      <w:r w:rsidR="009D75DB">
        <w:rPr>
          <w:rFonts w:ascii="Times New Roman" w:hAnsi="Times New Roman"/>
        </w:rPr>
        <w:t>167/0300:1033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C062D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D75DB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2026-05-25T10:06:00Z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