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4EEE85E3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07F2BB85">
                <wp:simplePos x="0" y="0"/>
                <wp:positionH relativeFrom="margin">
                  <wp:posOffset>3103245</wp:posOffset>
                </wp:positionH>
                <wp:positionV relativeFrom="paragraph">
                  <wp:posOffset>1747520</wp:posOffset>
                </wp:positionV>
                <wp:extent cx="152400" cy="2080260"/>
                <wp:effectExtent l="0" t="38100" r="76200" b="1524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0" cy="2080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A7C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4.35pt;margin-top:137.6pt;width:12pt;height:163.8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">
                <v:stroke endarrow="block"/>
                <w10:wrap anchorx="margin"/>
              </v:shape>
            </w:pict>
          </mc:Fallback>
        </mc:AlternateContent>
      </w:r>
      <w:r w:rsidR="00640D4C" w:rsidRPr="00640D4C">
        <w:rPr>
          <w:noProof/>
          <w:lang w:eastAsia="lt-LT"/>
        </w:rPr>
        <w:drawing>
          <wp:inline distT="0" distB="0" distL="0" distR="0" wp14:anchorId="2F933F0A" wp14:editId="10C3F66B">
            <wp:extent cx="5601970" cy="3775140"/>
            <wp:effectExtent l="0" t="0" r="0" b="0"/>
            <wp:docPr id="157636041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604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4560" cy="378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21313FB9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640D4C">
        <w:rPr>
          <w:rFonts w:ascii="Times New Roman" w:hAnsi="Times New Roman"/>
        </w:rPr>
        <w:t>82/0100:212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497C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0D4C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2026-05-25T10:35:00Z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