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2B7D7DBD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0BCDF89B">
                <wp:simplePos x="0" y="0"/>
                <wp:positionH relativeFrom="margin">
                  <wp:posOffset>3034031</wp:posOffset>
                </wp:positionH>
                <wp:positionV relativeFrom="paragraph">
                  <wp:posOffset>1671320</wp:posOffset>
                </wp:positionV>
                <wp:extent cx="45719" cy="2171700"/>
                <wp:effectExtent l="38100" t="38100" r="69215" b="1905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2171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B34D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8.9pt;margin-top:131.6pt;width:3.6pt;height:171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">
                <v:stroke endarrow="block"/>
                <w10:wrap anchorx="margin"/>
              </v:shape>
            </w:pict>
          </mc:Fallback>
        </mc:AlternateContent>
      </w:r>
      <w:r w:rsidR="00015775" w:rsidRPr="00015775">
        <w:rPr>
          <w:noProof/>
          <w:lang w:eastAsia="lt-LT"/>
        </w:rPr>
        <w:drawing>
          <wp:inline distT="0" distB="0" distL="0" distR="0" wp14:anchorId="084D7EBA" wp14:editId="2E30768C">
            <wp:extent cx="5807710" cy="3781218"/>
            <wp:effectExtent l="0" t="0" r="2540" b="0"/>
            <wp:docPr id="92166413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6413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4169" cy="379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182E0670" w:rsidR="00E56249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</w:t>
      </w:r>
      <w:r w:rsidR="00015775">
        <w:rPr>
          <w:rFonts w:ascii="Times New Roman" w:hAnsi="Times New Roman"/>
        </w:rPr>
        <w:t>01/0700:80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15775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135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1</Pages>
  <Words>71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2026-05-25T07:15:00Z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